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655A55" w14:textId="3D68AABE" w:rsidR="007F5DC2" w:rsidRDefault="005F4CCE" w:rsidP="00771D1E">
      <w:r>
        <w:rPr>
          <w:noProof/>
        </w:rPr>
        <w:drawing>
          <wp:anchor distT="0" distB="0" distL="114300" distR="114300" simplePos="0" relativeHeight="251668527" behindDoc="0" locked="0" layoutInCell="1" allowOverlap="1" wp14:anchorId="0A18A843" wp14:editId="6E5CB055">
            <wp:simplePos x="0" y="0"/>
            <wp:positionH relativeFrom="page">
              <wp:posOffset>7748270</wp:posOffset>
            </wp:positionH>
            <wp:positionV relativeFrom="page">
              <wp:posOffset>705485</wp:posOffset>
            </wp:positionV>
            <wp:extent cx="1133475" cy="1041400"/>
            <wp:effectExtent l="0" t="0" r="9525" b="0"/>
            <wp:wrapThrough wrapText="bothSides">
              <wp:wrapPolygon edited="0">
                <wp:start x="6292" y="0"/>
                <wp:lineTo x="0" y="0"/>
                <wp:lineTo x="0" y="3688"/>
                <wp:lineTo x="3388" y="8429"/>
                <wp:lineTo x="3388" y="9483"/>
                <wp:lineTo x="6776" y="16859"/>
                <wp:lineTo x="0" y="17385"/>
                <wp:lineTo x="0" y="20020"/>
                <wp:lineTo x="1452" y="21073"/>
                <wp:lineTo x="19845" y="21073"/>
                <wp:lineTo x="21297" y="20020"/>
                <wp:lineTo x="21297" y="17385"/>
                <wp:lineTo x="14521" y="16859"/>
                <wp:lineTo x="17909" y="9483"/>
                <wp:lineTo x="17909" y="8429"/>
                <wp:lineTo x="21297" y="3688"/>
                <wp:lineTo x="21297" y="0"/>
                <wp:lineTo x="15005" y="0"/>
                <wp:lineTo x="6292" y="0"/>
              </wp:wrapPolygon>
            </wp:wrapThrough>
            <wp:docPr id="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623" behindDoc="0" locked="0" layoutInCell="1" allowOverlap="1" wp14:anchorId="096C74D5" wp14:editId="736B16F5">
            <wp:simplePos x="0" y="0"/>
            <wp:positionH relativeFrom="page">
              <wp:posOffset>7036435</wp:posOffset>
            </wp:positionH>
            <wp:positionV relativeFrom="page">
              <wp:posOffset>1831975</wp:posOffset>
            </wp:positionV>
            <wp:extent cx="2514600" cy="3353435"/>
            <wp:effectExtent l="0" t="0" r="0" b="0"/>
            <wp:wrapThrough wrapText="bothSides">
              <wp:wrapPolygon edited="0">
                <wp:start x="1309" y="0"/>
                <wp:lineTo x="436" y="491"/>
                <wp:lineTo x="0" y="1472"/>
                <wp:lineTo x="0" y="19633"/>
                <wp:lineTo x="436" y="21105"/>
                <wp:lineTo x="1309" y="21432"/>
                <wp:lineTo x="20073" y="21432"/>
                <wp:lineTo x="20945" y="21105"/>
                <wp:lineTo x="21382" y="19633"/>
                <wp:lineTo x="21382" y="1472"/>
                <wp:lineTo x="20945" y="491"/>
                <wp:lineTo x="20073" y="0"/>
                <wp:lineTo x="1309" y="0"/>
              </wp:wrapPolygon>
            </wp:wrapThrough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77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58286" behindDoc="0" locked="0" layoutInCell="1" allowOverlap="1" wp14:anchorId="1E250F3C" wp14:editId="035492A9">
            <wp:simplePos x="0" y="0"/>
            <wp:positionH relativeFrom="page">
              <wp:posOffset>910590</wp:posOffset>
            </wp:positionH>
            <wp:positionV relativeFrom="page">
              <wp:posOffset>4251960</wp:posOffset>
            </wp:positionV>
            <wp:extent cx="1676400" cy="2235200"/>
            <wp:effectExtent l="101600" t="101600" r="101600" b="1041400"/>
            <wp:wrapTight wrapText="bothSides">
              <wp:wrapPolygon edited="0">
                <wp:start x="8182" y="-982"/>
                <wp:lineTo x="1309" y="-491"/>
                <wp:lineTo x="1309" y="3436"/>
                <wp:lineTo x="-982" y="3436"/>
                <wp:lineTo x="-1309" y="11291"/>
                <wp:lineTo x="-327" y="19145"/>
                <wp:lineTo x="2618" y="19145"/>
                <wp:lineTo x="2618" y="23073"/>
                <wp:lineTo x="-1309" y="23073"/>
                <wp:lineTo x="-1309" y="29455"/>
                <wp:lineTo x="5236" y="30927"/>
                <wp:lineTo x="5236" y="31418"/>
                <wp:lineTo x="16036" y="31418"/>
                <wp:lineTo x="16364" y="30927"/>
                <wp:lineTo x="22582" y="27245"/>
                <wp:lineTo x="22582" y="27000"/>
                <wp:lineTo x="17673" y="23318"/>
                <wp:lineTo x="17345" y="23073"/>
                <wp:lineTo x="21600" y="15218"/>
                <wp:lineTo x="22582" y="11291"/>
                <wp:lineTo x="22255" y="7364"/>
                <wp:lineTo x="19964" y="3436"/>
                <wp:lineTo x="13745" y="-245"/>
                <wp:lineTo x="13418" y="-982"/>
                <wp:lineTo x="8182" y="-982"/>
              </wp:wrapPolygon>
            </wp:wrapTight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" descr=":wave page 1:42-1544644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35200"/>
                    </a:xfrm>
                    <a:prstGeom prst="ellipse">
                      <a:avLst/>
                    </a:prstGeom>
                    <a:ln w="63500" cap="rnd">
                      <a:solidFill>
                        <a:schemeClr val="bg1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3D28">
        <w:rPr>
          <w:noProof/>
        </w:rPr>
        <mc:AlternateContent>
          <mc:Choice Requires="wps">
            <w:drawing>
              <wp:anchor distT="0" distB="0" distL="114300" distR="114300" simplePos="0" relativeHeight="251662383" behindDoc="0" locked="0" layoutInCell="1" allowOverlap="1" wp14:anchorId="36DFCE8A" wp14:editId="6658473F">
                <wp:simplePos x="0" y="0"/>
                <wp:positionH relativeFrom="page">
                  <wp:posOffset>3759835</wp:posOffset>
                </wp:positionH>
                <wp:positionV relativeFrom="page">
                  <wp:posOffset>456565</wp:posOffset>
                </wp:positionV>
                <wp:extent cx="2588260" cy="5347335"/>
                <wp:effectExtent l="0" t="0" r="0" b="12065"/>
                <wp:wrapThrough wrapText="bothSides">
                  <wp:wrapPolygon edited="0">
                    <wp:start x="212" y="0"/>
                    <wp:lineTo x="212" y="21546"/>
                    <wp:lineTo x="21197" y="21546"/>
                    <wp:lineTo x="21197" y="0"/>
                    <wp:lineTo x="212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534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C8BF665" w14:textId="77777777" w:rsidR="00176F07" w:rsidRDefault="00176F07" w:rsidP="00110F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262626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62626"/>
                                <w:sz w:val="23"/>
                                <w:szCs w:val="23"/>
                              </w:rPr>
                              <w:t>All students are entitled to an excellent education and genuine opportunity to succeed.</w:t>
                            </w:r>
                          </w:p>
                          <w:p w14:paraId="3078524A" w14:textId="77777777" w:rsidR="00176F07" w:rsidRDefault="00176F07" w:rsidP="00110F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jc w:val="center"/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  <w:t>At St Joseph’s Primary School, programs and initiatives have been developed that create and maintain positive and productive partnerships between teachers, staff, students, parents and the wider community.</w:t>
                            </w:r>
                          </w:p>
                          <w:p w14:paraId="12F9B34F" w14:textId="42D0294D" w:rsidR="00176F07" w:rsidRDefault="00176F07" w:rsidP="00110F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jc w:val="center"/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62626"/>
                                <w:sz w:val="23"/>
                                <w:szCs w:val="23"/>
                              </w:rPr>
                              <w:t>Good discipline grows out of respect.</w:t>
                            </w:r>
                            <w:r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  <w:t xml:space="preserve"> To deal effectively with students, we must form relationships that are non-judgmental and nurturing, enlisting their assistance in subtle ways that help the student experience success.</w:t>
                            </w:r>
                          </w:p>
                          <w:p w14:paraId="106089AF" w14:textId="77777777" w:rsidR="00176F07" w:rsidRDefault="00176F07" w:rsidP="00110F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jc w:val="center"/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62626"/>
                                <w:sz w:val="23"/>
                                <w:szCs w:val="23"/>
                              </w:rPr>
                              <w:t>Students need and must experience positive interaction with adults each day.</w:t>
                            </w:r>
                            <w:r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  <w:t xml:space="preserve"> Role modelling is a major part of the educator’s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  <w:t>behaviour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  <w:t xml:space="preserve"> at St Joseph’s Primary School. How we behave sets the benchmark for everyone in the Rochester Community.</w:t>
                            </w:r>
                          </w:p>
                          <w:p w14:paraId="628EC9F3" w14:textId="77777777" w:rsidR="00176F07" w:rsidRPr="00BD7C0B" w:rsidRDefault="00176F0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262626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62626"/>
                                <w:sz w:val="23"/>
                                <w:szCs w:val="23"/>
                              </w:rPr>
                              <w:t>Schools and teachers can make a difference</w:t>
                            </w:r>
                            <w:r>
                              <w:rPr>
                                <w:rFonts w:ascii="Arial" w:hAnsi="Arial" w:cs="Arial"/>
                                <w:color w:val="262626"/>
                                <w:sz w:val="23"/>
                                <w:szCs w:val="23"/>
                              </w:rPr>
                              <w:t xml:space="preserve"> - consistent, high quality teaching improves student learning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DFCE8A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296.05pt;margin-top:35.95pt;width:203.8pt;height:421.05pt;z-index:2516623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" filled="f" stroked="f">
                <v:textbox>
                  <w:txbxContent>
                    <w:p w14:paraId="4C8BF665" w14:textId="77777777" w:rsidR="00176F07" w:rsidRDefault="00176F07" w:rsidP="00110F1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jc w:val="center"/>
                        <w:rPr>
                          <w:rFonts w:ascii="Arial" w:hAnsi="Arial" w:cs="Arial"/>
                          <w:b/>
                          <w:bCs/>
                          <w:color w:val="262626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62626"/>
                          <w:sz w:val="23"/>
                          <w:szCs w:val="23"/>
                        </w:rPr>
                        <w:t>All students are entitled to an excellent education and genuine opportunity to succeed.</w:t>
                      </w:r>
                    </w:p>
                    <w:p w14:paraId="3078524A" w14:textId="77777777" w:rsidR="00176F07" w:rsidRDefault="00176F07" w:rsidP="00110F1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jc w:val="center"/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  <w:t>At St Joseph’s Primary School, programs and initiatives have been developed that create and maintain positive and productive partnerships between teachers, staff, students, parents and the wider community.</w:t>
                      </w:r>
                    </w:p>
                    <w:p w14:paraId="12F9B34F" w14:textId="42D0294D" w:rsidR="00176F07" w:rsidRDefault="00176F07" w:rsidP="00110F1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jc w:val="center"/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62626"/>
                          <w:sz w:val="23"/>
                          <w:szCs w:val="23"/>
                        </w:rPr>
                        <w:t>Good discipline grows out of respect.</w:t>
                      </w:r>
                      <w:r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  <w:t xml:space="preserve"> To deal effectively with students, we must form relationships that are non-judgmental and nurturing, enlisting their assistance in subtle ways that help the student experience success.</w:t>
                      </w:r>
                    </w:p>
                    <w:p w14:paraId="106089AF" w14:textId="77777777" w:rsidR="00176F07" w:rsidRDefault="00176F07" w:rsidP="00110F1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jc w:val="center"/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62626"/>
                          <w:sz w:val="23"/>
                          <w:szCs w:val="23"/>
                        </w:rPr>
                        <w:t>Students need and must experience positive interaction with adults each day.</w:t>
                      </w:r>
                      <w:r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  <w:t xml:space="preserve"> Role modelling is a major part of the educator’s </w:t>
                      </w:r>
                      <w:proofErr w:type="spellStart"/>
                      <w:r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  <w:t>behaviour</w:t>
                      </w:r>
                      <w:proofErr w:type="spellEnd"/>
                      <w:r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  <w:t xml:space="preserve"> at St Joseph’s Primary School. How we behave sets the benchmark for everyone in the Rochester Community.</w:t>
                      </w:r>
                    </w:p>
                    <w:p w14:paraId="628EC9F3" w14:textId="77777777" w:rsidR="00176F07" w:rsidRPr="00BD7C0B" w:rsidRDefault="00176F07">
                      <w:pPr>
                        <w:rPr>
                          <w:rFonts w:ascii="Arial" w:hAnsi="Arial" w:cs="Arial"/>
                          <w:b/>
                          <w:bCs/>
                          <w:color w:val="262626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62626"/>
                          <w:sz w:val="23"/>
                          <w:szCs w:val="23"/>
                        </w:rPr>
                        <w:t>Schools and teachers can make a difference</w:t>
                      </w:r>
                      <w:r>
                        <w:rPr>
                          <w:rFonts w:ascii="Arial" w:hAnsi="Arial" w:cs="Arial"/>
                          <w:color w:val="262626"/>
                          <w:sz w:val="23"/>
                          <w:szCs w:val="23"/>
                        </w:rPr>
                        <w:t xml:space="preserve"> - consistent, high quality teaching improves student learning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A43A2" w:rsidRPr="000A43A2">
        <w:rPr>
          <w:noProof/>
        </w:rPr>
        <w:t xml:space="preserve"> </w:t>
      </w:r>
      <w:r w:rsidR="00771D1E">
        <w:rPr>
          <w:noProof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252BDD64" wp14:editId="549CAAFB">
                <wp:simplePos x="0" y="0"/>
                <wp:positionH relativeFrom="page">
                  <wp:posOffset>3644900</wp:posOffset>
                </wp:positionH>
                <wp:positionV relativeFrom="page">
                  <wp:posOffset>6330315</wp:posOffset>
                </wp:positionV>
                <wp:extent cx="2781300" cy="984885"/>
                <wp:effectExtent l="0" t="0" r="0" b="5715"/>
                <wp:wrapTight wrapText="bothSides">
                  <wp:wrapPolygon edited="0">
                    <wp:start x="197" y="0"/>
                    <wp:lineTo x="197" y="21168"/>
                    <wp:lineTo x="21107" y="21168"/>
                    <wp:lineTo x="21107" y="0"/>
                    <wp:lineTo x="197" y="0"/>
                  </wp:wrapPolygon>
                </wp:wrapTight>
                <wp:docPr id="23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984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BC6463" w14:textId="77777777" w:rsidR="00176F07" w:rsidRDefault="00176F07" w:rsidP="00771D1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 xml:space="preserve">Administration Officer: </w:t>
                            </w:r>
                            <w:proofErr w:type="spellStart"/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>Mrs</w:t>
                            </w:r>
                            <w:proofErr w:type="spellEnd"/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 xml:space="preserve"> Maria Whitehead</w:t>
                            </w:r>
                          </w:p>
                          <w:p w14:paraId="58641A95" w14:textId="77777777" w:rsidR="00176F07" w:rsidRDefault="00176F07" w:rsidP="00771D1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>Campaspe St, Rochester</w:t>
                            </w:r>
                          </w:p>
                          <w:p w14:paraId="135CA032" w14:textId="77777777" w:rsidR="00176F07" w:rsidRDefault="00176F07" w:rsidP="00771D1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 xml:space="preserve">Ph: 5484 </w:t>
                            </w:r>
                            <w:proofErr w:type="gramStart"/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>1797  Fax</w:t>
                            </w:r>
                            <w:proofErr w:type="gramEnd"/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>: 5484 3155</w:t>
                            </w:r>
                          </w:p>
                          <w:p w14:paraId="637A5E60" w14:textId="77777777" w:rsidR="00176F07" w:rsidRDefault="00176F07" w:rsidP="00771D1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 xml:space="preserve">Email: </w:t>
                            </w:r>
                            <w:hyperlink r:id="rId10" w:history="1">
                              <w:r>
                                <w:rPr>
                                  <w:rFonts w:ascii="Helvetica Neue" w:hAnsi="Helvetica Neue" w:cs="Helvetica Neue"/>
                                  <w:color w:val="032D99"/>
                                  <w:sz w:val="20"/>
                                  <w:szCs w:val="20"/>
                                  <w:u w:val="single" w:color="032D99"/>
                                </w:rPr>
                                <w:t>principal@sjrochester.catholic.edu.au</w:t>
                              </w:r>
                            </w:hyperlink>
                          </w:p>
                          <w:p w14:paraId="68837C43" w14:textId="77777777" w:rsidR="00176F07" w:rsidRDefault="00176F07" w:rsidP="00771D1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>Website: www.sjrochester.catholic.edu.au</w:t>
                            </w:r>
                          </w:p>
                          <w:p w14:paraId="41369AD0" w14:textId="17430C0E" w:rsidR="00176F07" w:rsidRPr="001644CE" w:rsidRDefault="00176F07" w:rsidP="00771D1E">
                            <w:pPr>
                              <w:pStyle w:val="ContactDetails"/>
                            </w:pPr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 xml:space="preserve">Principal: </w:t>
                            </w:r>
                            <w:proofErr w:type="spellStart"/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>Mr</w:t>
                            </w:r>
                            <w:proofErr w:type="spellEnd"/>
                            <w:r>
                              <w:rPr>
                                <w:rFonts w:ascii="Helvetica Neue" w:hAnsi="Helvetica Neue" w:cs="Helvetica Neue"/>
                                <w:color w:val="000000"/>
                                <w:sz w:val="20"/>
                                <w:szCs w:val="20"/>
                              </w:rPr>
                              <w:t xml:space="preserve"> Peter Teggelove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2BDD64" id="Text Box 21" o:spid="_x0000_s1027" type="#_x0000_t202" style="position:absolute;margin-left:287pt;margin-top:498.45pt;width:219pt;height:77.55pt;z-index:2516582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" filled="f" stroked="f">
                <v:textbox inset=",0,,0">
                  <w:txbxContent>
                    <w:p w14:paraId="6ABC6463" w14:textId="77777777" w:rsidR="00176F07" w:rsidRDefault="00176F07" w:rsidP="00771D1E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 xml:space="preserve">Administration Officer: </w:t>
                      </w:r>
                      <w:proofErr w:type="spellStart"/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>Mrs</w:t>
                      </w:r>
                      <w:proofErr w:type="spellEnd"/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 xml:space="preserve"> Maria Whitehead</w:t>
                      </w:r>
                    </w:p>
                    <w:p w14:paraId="58641A95" w14:textId="77777777" w:rsidR="00176F07" w:rsidRDefault="00176F07" w:rsidP="00771D1E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>Campaspe St, Rochester</w:t>
                      </w:r>
                    </w:p>
                    <w:p w14:paraId="135CA032" w14:textId="77777777" w:rsidR="00176F07" w:rsidRDefault="00176F07" w:rsidP="00771D1E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 xml:space="preserve">Ph: 5484 </w:t>
                      </w:r>
                      <w:proofErr w:type="gramStart"/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>1797  Fax</w:t>
                      </w:r>
                      <w:proofErr w:type="gramEnd"/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>: 5484 3155</w:t>
                      </w:r>
                    </w:p>
                    <w:p w14:paraId="637A5E60" w14:textId="77777777" w:rsidR="00176F07" w:rsidRDefault="00176F07" w:rsidP="00771D1E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 xml:space="preserve">Email: </w:t>
                      </w:r>
                      <w:hyperlink r:id="rId11" w:history="1">
                        <w:r>
                          <w:rPr>
                            <w:rFonts w:ascii="Helvetica Neue" w:hAnsi="Helvetica Neue" w:cs="Helvetica Neue"/>
                            <w:color w:val="032D99"/>
                            <w:sz w:val="20"/>
                            <w:szCs w:val="20"/>
                            <w:u w:val="single" w:color="032D99"/>
                          </w:rPr>
                          <w:t>principal@sjrochester.catholic.edu.au</w:t>
                        </w:r>
                      </w:hyperlink>
                    </w:p>
                    <w:p w14:paraId="68837C43" w14:textId="77777777" w:rsidR="00176F07" w:rsidRDefault="00176F07" w:rsidP="00771D1E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>Website: www.sjrochester.catholic.edu.au</w:t>
                      </w:r>
                    </w:p>
                    <w:p w14:paraId="41369AD0" w14:textId="17430C0E" w:rsidR="00176F07" w:rsidRPr="001644CE" w:rsidRDefault="00176F07" w:rsidP="00771D1E">
                      <w:pPr>
                        <w:pStyle w:val="ContactDetails"/>
                      </w:pPr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 xml:space="preserve">Principal: </w:t>
                      </w:r>
                      <w:proofErr w:type="spellStart"/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>Mr</w:t>
                      </w:r>
                      <w:proofErr w:type="spellEnd"/>
                      <w:r>
                        <w:rPr>
                          <w:rFonts w:ascii="Helvetica Neue" w:hAnsi="Helvetica Neue" w:cs="Helvetica Neue"/>
                          <w:color w:val="000000"/>
                          <w:sz w:val="20"/>
                          <w:szCs w:val="20"/>
                        </w:rPr>
                        <w:t xml:space="preserve"> Peter Teggelove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71D1E">
        <w:rPr>
          <w:noProof/>
        </w:rPr>
        <mc:AlternateContent>
          <mc:Choice Requires="wps">
            <w:drawing>
              <wp:anchor distT="0" distB="0" distL="114300" distR="114300" simplePos="0" relativeHeight="251658284" behindDoc="0" locked="0" layoutInCell="0" allowOverlap="1" wp14:anchorId="2003FEB9" wp14:editId="6DACDF4B">
                <wp:simplePos x="0" y="0"/>
                <wp:positionH relativeFrom="page">
                  <wp:posOffset>3760470</wp:posOffset>
                </wp:positionH>
                <wp:positionV relativeFrom="page">
                  <wp:posOffset>6002020</wp:posOffset>
                </wp:positionV>
                <wp:extent cx="2587625" cy="311785"/>
                <wp:effectExtent l="0" t="0" r="0" b="18415"/>
                <wp:wrapTight wrapText="bothSides">
                  <wp:wrapPolygon edited="0">
                    <wp:start x="212" y="0"/>
                    <wp:lineTo x="212" y="21116"/>
                    <wp:lineTo x="21202" y="21116"/>
                    <wp:lineTo x="21202" y="0"/>
                    <wp:lineTo x="212" y="0"/>
                  </wp:wrapPolygon>
                </wp:wrapTight>
                <wp:docPr id="2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31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48ADAF2" w14:textId="77777777" w:rsidR="00176F07" w:rsidRDefault="00176F07" w:rsidP="007F5DC2">
                            <w:pPr>
                              <w:pStyle w:val="Footer"/>
                            </w:pPr>
                            <w:r>
                              <w:t>Contact Details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3FEB9" id="Text Box 20" o:spid="_x0000_s1028" type="#_x0000_t202" style="position:absolute;margin-left:296.1pt;margin-top:472.6pt;width:203.75pt;height:24.55pt;z-index:2516582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" o:allowincell="f" filled="f" stroked="f">
                <v:textbox inset=",0,,0">
                  <w:txbxContent>
                    <w:p w14:paraId="648ADAF2" w14:textId="77777777" w:rsidR="00176F07" w:rsidRDefault="00176F07" w:rsidP="007F5DC2">
                      <w:pPr>
                        <w:pStyle w:val="Footer"/>
                      </w:pPr>
                      <w:r>
                        <w:t>Contact Details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47B10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AAECFAC" wp14:editId="729534AB">
                <wp:simplePos x="0" y="0"/>
                <wp:positionH relativeFrom="page">
                  <wp:posOffset>584200</wp:posOffset>
                </wp:positionH>
                <wp:positionV relativeFrom="page">
                  <wp:posOffset>545465</wp:posOffset>
                </wp:positionV>
                <wp:extent cx="2336800" cy="521335"/>
                <wp:effectExtent l="0" t="0" r="0" b="12065"/>
                <wp:wrapTight wrapText="bothSides">
                  <wp:wrapPolygon edited="0">
                    <wp:start x="235" y="0"/>
                    <wp:lineTo x="235" y="21048"/>
                    <wp:lineTo x="21130" y="21048"/>
                    <wp:lineTo x="21130" y="0"/>
                    <wp:lineTo x="235" y="0"/>
                  </wp:wrapPolygon>
                </wp:wrapTight>
                <wp:docPr id="2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0" cy="521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B334DCC" w14:textId="6E04828E" w:rsidR="00176F07" w:rsidRDefault="00176F07" w:rsidP="007F5DC2">
                            <w:pPr>
                              <w:pStyle w:val="Heading2"/>
                            </w:pPr>
                            <w:r>
                              <w:t>About Us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ECFAC" id="Text Box 14" o:spid="_x0000_s1029" type="#_x0000_t202" style="position:absolute;margin-left:46pt;margin-top:42.95pt;width:184pt;height:41.05pt;z-index:2516582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" filled="f" stroked="f">
                <v:textbox inset=",0,,0">
                  <w:txbxContent>
                    <w:p w14:paraId="2B334DCC" w14:textId="6E04828E" w:rsidR="00176F07" w:rsidRDefault="00176F07" w:rsidP="007F5DC2">
                      <w:pPr>
                        <w:pStyle w:val="Heading2"/>
                      </w:pPr>
                      <w:r>
                        <w:t>About Us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47B10">
        <w:rPr>
          <w:noProof/>
        </w:rPr>
        <mc:AlternateContent>
          <mc:Choice Requires="wps">
            <w:drawing>
              <wp:anchor distT="0" distB="0" distL="114300" distR="114300" simplePos="0" relativeHeight="251664431" behindDoc="0" locked="0" layoutInCell="1" allowOverlap="1" wp14:anchorId="4449545E" wp14:editId="5C019916">
                <wp:simplePos x="0" y="0"/>
                <wp:positionH relativeFrom="page">
                  <wp:posOffset>457199</wp:posOffset>
                </wp:positionH>
                <wp:positionV relativeFrom="page">
                  <wp:posOffset>1066800</wp:posOffset>
                </wp:positionV>
                <wp:extent cx="2587625" cy="3185160"/>
                <wp:effectExtent l="0" t="0" r="0" b="0"/>
                <wp:wrapThrough wrapText="bothSides">
                  <wp:wrapPolygon edited="0">
                    <wp:start x="212" y="0"/>
                    <wp:lineTo x="212" y="21359"/>
                    <wp:lineTo x="21202" y="21359"/>
                    <wp:lineTo x="21202" y="0"/>
                    <wp:lineTo x="212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3185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287D3B49" w14:textId="166413A8" w:rsidR="00176F07" w:rsidRPr="00B47B10" w:rsidRDefault="002A12E1" w:rsidP="00B47B10">
                            <w:pPr>
                              <w:jc w:val="center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>Our Little Joey’s Transition</w:t>
                            </w:r>
                            <w:r w:rsidR="00176F07" w:rsidRPr="00B47B10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 xml:space="preserve"> Program is designed to allow students a smooth transition into Primary Schooling. The children will be expos</w:t>
                            </w:r>
                            <w:r w:rsidR="00176F07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>ed to a diverse curriculum that</w:t>
                            </w:r>
                            <w:r w:rsidR="00176F07" w:rsidRPr="00B47B10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 xml:space="preserve"> caters for all needs and recogni</w:t>
                            </w:r>
                            <w:r w:rsidR="00C91D17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>z</w:t>
                            </w:r>
                            <w:r w:rsidR="00176F07" w:rsidRPr="00B47B10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 xml:space="preserve">es individual differences. Joey’s are partnered with </w:t>
                            </w:r>
                            <w:r w:rsidR="00C91D17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>year</w:t>
                            </w:r>
                            <w:r w:rsidR="00176F07" w:rsidRPr="00B47B10"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</w:rPr>
                              <w:t xml:space="preserve"> 5 buddies who assist with orientation and support the child. Feel free to visit the school facilities and talk to us about what St. Joseph’s has to offer.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9545E" id="Text Box 27" o:spid="_x0000_s1030" type="#_x0000_t202" style="position:absolute;margin-left:36pt;margin-top:84pt;width:203.75pt;height:250.8pt;z-index:2516644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" filled="f" stroked="f">
                <v:textbox>
                  <w:txbxContent>
                    <w:p w14:paraId="287D3B49" w14:textId="166413A8" w:rsidR="00176F07" w:rsidRPr="00B47B10" w:rsidRDefault="002A12E1" w:rsidP="00B47B10">
                      <w:pPr>
                        <w:jc w:val="center"/>
                        <w:rPr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>Our Little Joey’s Transition</w:t>
                      </w:r>
                      <w:r w:rsidR="00176F07" w:rsidRPr="00B47B10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 xml:space="preserve"> Program is designed to allow students a smooth transition into Primary Schooling. The children will be expos</w:t>
                      </w:r>
                      <w:r w:rsidR="00176F07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>ed to a diverse curriculum that</w:t>
                      </w:r>
                      <w:r w:rsidR="00176F07" w:rsidRPr="00B47B10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 xml:space="preserve"> caters for all needs and recogni</w:t>
                      </w:r>
                      <w:r w:rsidR="00C91D17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>z</w:t>
                      </w:r>
                      <w:r w:rsidR="00176F07" w:rsidRPr="00B47B10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 xml:space="preserve">es individual differences. Joey’s are partnered with </w:t>
                      </w:r>
                      <w:r w:rsidR="00C91D17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>year</w:t>
                      </w:r>
                      <w:r w:rsidR="00176F07" w:rsidRPr="00B47B10"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</w:rPr>
                        <w:t xml:space="preserve"> 5 buddies who assist with orientation and support the child. Feel free to visit the school facilities and talk to us about what St. Joseph’s has to offer.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540E4">
        <w:rPr>
          <w:noProof/>
        </w:rPr>
        <w:drawing>
          <wp:anchor distT="0" distB="0" distL="114300" distR="114300" simplePos="0" relativeHeight="251658281" behindDoc="0" locked="0" layoutInCell="1" allowOverlap="1" wp14:anchorId="7E47536E" wp14:editId="33842CFF">
            <wp:simplePos x="0" y="0"/>
            <wp:positionH relativeFrom="page">
              <wp:posOffset>411480</wp:posOffset>
            </wp:positionH>
            <wp:positionV relativeFrom="page">
              <wp:posOffset>4693920</wp:posOffset>
            </wp:positionV>
            <wp:extent cx="9189720" cy="2575560"/>
            <wp:effectExtent l="0" t="0" r="5080" b="0"/>
            <wp:wrapNone/>
            <wp:docPr id="30" name="Picture 30" descr=":p2-spec-brochure-fc12-R2:Assets:coverOverl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:p2-spec-brochure-fc12-R2:Assets:coverOverlay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9720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40E4">
        <w:rPr>
          <w:noProof/>
        </w:rPr>
        <mc:AlternateContent>
          <mc:Choice Requires="wps">
            <w:drawing>
              <wp:anchor distT="0" distB="0" distL="114300" distR="114300" simplePos="0" relativeHeight="251660335" behindDoc="0" locked="0" layoutInCell="0" allowOverlap="1" wp14:anchorId="0F19A3C9" wp14:editId="4DB3F5CA">
                <wp:simplePos x="0" y="0"/>
                <wp:positionH relativeFrom="page">
                  <wp:posOffset>7036435</wp:posOffset>
                </wp:positionH>
                <wp:positionV relativeFrom="page">
                  <wp:posOffset>5921375</wp:posOffset>
                </wp:positionV>
                <wp:extent cx="2587625" cy="565785"/>
                <wp:effectExtent l="0" t="0" r="0" b="18415"/>
                <wp:wrapTight wrapText="bothSides">
                  <wp:wrapPolygon edited="0">
                    <wp:start x="212" y="0"/>
                    <wp:lineTo x="212" y="21333"/>
                    <wp:lineTo x="21202" y="21333"/>
                    <wp:lineTo x="21202" y="0"/>
                    <wp:lineTo x="212" y="0"/>
                  </wp:wrapPolygon>
                </wp:wrapTight>
                <wp:docPr id="2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565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0C3F598" w14:textId="77777777" w:rsidR="00176F07" w:rsidRDefault="00176F07" w:rsidP="006540E4">
                            <w:pPr>
                              <w:pStyle w:val="Title"/>
                            </w:pPr>
                            <w:r>
                              <w:t>St Joseph’s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19A3C9" id="Text Box 18" o:spid="_x0000_s1031" type="#_x0000_t202" style="position:absolute;margin-left:554.05pt;margin-top:466.25pt;width:203.75pt;height:44.55pt;z-index:2516603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" o:allowincell="f" filled="f" stroked="f">
                <v:textbox inset=",0,,0">
                  <w:txbxContent>
                    <w:p w14:paraId="00C3F598" w14:textId="77777777" w:rsidR="00176F07" w:rsidRDefault="00176F07" w:rsidP="006540E4">
                      <w:pPr>
                        <w:pStyle w:val="Title"/>
                      </w:pPr>
                      <w:r>
                        <w:t>St Joseph’s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A3D28" w:rsidRPr="00EA3D28">
        <w:rPr>
          <w:noProof/>
        </w:rPr>
        <w:t xml:space="preserve"> </w:t>
      </w:r>
      <w:bookmarkStart w:id="0" w:name="_GoBack"/>
      <w:bookmarkEnd w:id="0"/>
      <w:r w:rsidR="00FF19A4">
        <w:rPr>
          <w:noProof/>
        </w:rPr>
        <mc:AlternateContent>
          <mc:Choice Requires="wps">
            <w:drawing>
              <wp:anchor distT="0" distB="0" distL="114300" distR="114300" simplePos="0" relativeHeight="251658283" behindDoc="0" locked="0" layoutInCell="0" allowOverlap="1" wp14:anchorId="12F39951" wp14:editId="6EB9B994">
                <wp:simplePos x="0" y="0"/>
                <wp:positionH relativeFrom="page">
                  <wp:posOffset>7026275</wp:posOffset>
                </wp:positionH>
                <wp:positionV relativeFrom="page">
                  <wp:posOffset>6896100</wp:posOffset>
                </wp:positionV>
                <wp:extent cx="2587625" cy="419100"/>
                <wp:effectExtent l="0" t="0" r="0" b="12700"/>
                <wp:wrapTight wrapText="bothSides">
                  <wp:wrapPolygon edited="0">
                    <wp:start x="212" y="0"/>
                    <wp:lineTo x="212" y="20945"/>
                    <wp:lineTo x="21202" y="20945"/>
                    <wp:lineTo x="21202" y="0"/>
                    <wp:lineTo x="212" y="0"/>
                  </wp:wrapPolygon>
                </wp:wrapTight>
                <wp:docPr id="2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2D0138E" w14:textId="77777777" w:rsidR="00176F07" w:rsidRPr="00EA3D28" w:rsidRDefault="00176F07" w:rsidP="007F5DC2">
                            <w:pPr>
                              <w:pStyle w:val="Subtitle"/>
                              <w:rPr>
                                <w:color w:val="4A4F64" w:themeColor="text2" w:themeShade="BF"/>
                                <w:sz w:val="36"/>
                                <w:szCs w:val="36"/>
                              </w:rPr>
                            </w:pPr>
                            <w:r w:rsidRPr="00EA3D28">
                              <w:rPr>
                                <w:color w:val="4A4F64" w:themeColor="text2" w:themeShade="BF"/>
                                <w:sz w:val="36"/>
                                <w:szCs w:val="36"/>
                              </w:rPr>
                              <w:t>Transition Program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39951" id="Text Box 19" o:spid="_x0000_s1032" type="#_x0000_t202" style="position:absolute;margin-left:553.25pt;margin-top:543pt;width:203.75pt;height:33pt;z-index:2516582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" o:allowincell="f" filled="f" stroked="f">
                <v:textbox inset=",0,,0">
                  <w:txbxContent>
                    <w:p w14:paraId="62D0138E" w14:textId="77777777" w:rsidR="00176F07" w:rsidRPr="00EA3D28" w:rsidRDefault="00176F07" w:rsidP="007F5DC2">
                      <w:pPr>
                        <w:pStyle w:val="Subtitle"/>
                        <w:rPr>
                          <w:color w:val="4A4F64" w:themeColor="text2" w:themeShade="BF"/>
                          <w:sz w:val="36"/>
                          <w:szCs w:val="36"/>
                        </w:rPr>
                      </w:pPr>
                      <w:r w:rsidRPr="00EA3D28">
                        <w:rPr>
                          <w:color w:val="4A4F64" w:themeColor="text2" w:themeShade="BF"/>
                          <w:sz w:val="36"/>
                          <w:szCs w:val="36"/>
                        </w:rPr>
                        <w:t>Transition Program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F19A4"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0" allowOverlap="1" wp14:anchorId="01F51CD2" wp14:editId="3298162B">
                <wp:simplePos x="0" y="0"/>
                <wp:positionH relativeFrom="page">
                  <wp:posOffset>7026275</wp:posOffset>
                </wp:positionH>
                <wp:positionV relativeFrom="page">
                  <wp:posOffset>6330315</wp:posOffset>
                </wp:positionV>
                <wp:extent cx="2587625" cy="565785"/>
                <wp:effectExtent l="0" t="0" r="0" b="18415"/>
                <wp:wrapTight wrapText="bothSides">
                  <wp:wrapPolygon edited="0">
                    <wp:start x="212" y="0"/>
                    <wp:lineTo x="212" y="21333"/>
                    <wp:lineTo x="21202" y="21333"/>
                    <wp:lineTo x="21202" y="0"/>
                    <wp:lineTo x="212" y="0"/>
                  </wp:wrapPolygon>
                </wp:wrapTight>
                <wp:docPr id="1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565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BE56031" w14:textId="00A864F3" w:rsidR="00176F07" w:rsidRDefault="00176F07" w:rsidP="007F5DC2">
                            <w:pPr>
                              <w:pStyle w:val="Title"/>
                            </w:pPr>
                            <w:r>
                              <w:t xml:space="preserve">Little Joey’s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51CD2" id="_x0000_s1033" type="#_x0000_t202" style="position:absolute;margin-left:553.25pt;margin-top:498.45pt;width:203.75pt;height:44.55pt;z-index:2516582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" o:allowincell="f" filled="f" stroked="f">
                <v:textbox inset=",0,,0">
                  <w:txbxContent>
                    <w:p w14:paraId="6BE56031" w14:textId="00A864F3" w:rsidR="00176F07" w:rsidRDefault="00176F07" w:rsidP="007F5DC2">
                      <w:pPr>
                        <w:pStyle w:val="Title"/>
                      </w:pPr>
                      <w:r>
                        <w:t xml:space="preserve">Little Joey’s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F19A4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0" allowOverlap="1" wp14:anchorId="6A9758CF" wp14:editId="1249B9D8">
                <wp:simplePos x="0" y="0"/>
                <wp:positionH relativeFrom="page">
                  <wp:posOffset>3871595</wp:posOffset>
                </wp:positionH>
                <wp:positionV relativeFrom="page">
                  <wp:posOffset>2520950</wp:posOffset>
                </wp:positionV>
                <wp:extent cx="2340610" cy="2476500"/>
                <wp:effectExtent l="0" t="0" r="0" b="12700"/>
                <wp:wrapTight wrapText="bothSides">
                  <wp:wrapPolygon edited="0">
                    <wp:start x="234" y="0"/>
                    <wp:lineTo x="234" y="21489"/>
                    <wp:lineTo x="21096" y="21489"/>
                    <wp:lineTo x="21096" y="0"/>
                    <wp:lineTo x="234" y="0"/>
                  </wp:wrapPolygon>
                </wp:wrapTight>
                <wp:docPr id="1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0610" cy="2476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E0F24DF" w14:textId="5758FD62" w:rsidR="00176F07" w:rsidRDefault="00176F07" w:rsidP="00110F12">
                            <w:pPr>
                              <w:pStyle w:val="BodyText2"/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758CF" id="Text Box 16" o:spid="_x0000_s1034" type="#_x0000_t202" style="position:absolute;margin-left:304.85pt;margin-top:198.5pt;width:184.3pt;height:195pt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" o:allowincell="f" filled="f" stroked="f">
                <v:textbox inset=",0,,0">
                  <w:txbxContent>
                    <w:p w14:paraId="3E0F24DF" w14:textId="5758FD62" w:rsidR="00176F07" w:rsidRDefault="00176F07" w:rsidP="00110F12">
                      <w:pPr>
                        <w:pStyle w:val="BodyText2"/>
                        <w:jc w:val="lef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547FA">
        <w:br w:type="page"/>
      </w:r>
      <w:r>
        <w:rPr>
          <w:noProof/>
        </w:rPr>
        <w:lastRenderedPageBreak/>
        <w:drawing>
          <wp:anchor distT="0" distB="0" distL="118745" distR="118745" simplePos="0" relativeHeight="251674671" behindDoc="0" locked="0" layoutInCell="0" allowOverlap="1" wp14:anchorId="49E7B8D4" wp14:editId="32F7DB5D">
            <wp:simplePos x="0" y="0"/>
            <wp:positionH relativeFrom="page">
              <wp:posOffset>457200</wp:posOffset>
            </wp:positionH>
            <wp:positionV relativeFrom="page">
              <wp:posOffset>2997200</wp:posOffset>
            </wp:positionV>
            <wp:extent cx="2562225" cy="3416300"/>
            <wp:effectExtent l="101600" t="101600" r="104775" b="1155700"/>
            <wp:wrapTight wrapText="bothSides">
              <wp:wrapPolygon edited="0">
                <wp:start x="8779" y="-642"/>
                <wp:lineTo x="2998" y="-321"/>
                <wp:lineTo x="2998" y="2248"/>
                <wp:lineTo x="857" y="2248"/>
                <wp:lineTo x="857" y="4818"/>
                <wp:lineTo x="-214" y="4818"/>
                <wp:lineTo x="-857" y="9957"/>
                <wp:lineTo x="0" y="17665"/>
                <wp:lineTo x="1713" y="17665"/>
                <wp:lineTo x="1713" y="22804"/>
                <wp:lineTo x="0" y="22804"/>
                <wp:lineTo x="0" y="26659"/>
                <wp:lineTo x="4283" y="27943"/>
                <wp:lineTo x="9850" y="28425"/>
                <wp:lineTo x="10064" y="28746"/>
                <wp:lineTo x="11349" y="28746"/>
                <wp:lineTo x="11563" y="28425"/>
                <wp:lineTo x="17130" y="27943"/>
                <wp:lineTo x="17344" y="27943"/>
                <wp:lineTo x="21413" y="25535"/>
                <wp:lineTo x="21413" y="25374"/>
                <wp:lineTo x="20128" y="22965"/>
                <wp:lineTo x="16916" y="20235"/>
                <wp:lineTo x="19914" y="17665"/>
                <wp:lineTo x="21413" y="15096"/>
                <wp:lineTo x="22269" y="9957"/>
                <wp:lineTo x="21627" y="7387"/>
                <wp:lineTo x="20556" y="4818"/>
                <wp:lineTo x="18415" y="1927"/>
                <wp:lineTo x="13490" y="-321"/>
                <wp:lineTo x="12848" y="-642"/>
                <wp:lineTo x="8779" y="-642"/>
              </wp:wrapPolygon>
            </wp:wrapTight>
            <wp:docPr id="1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3" descr=":wave page 1:42-178512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6300"/>
                    </a:xfrm>
                    <a:prstGeom prst="ellipse">
                      <a:avLst/>
                    </a:prstGeom>
                    <a:ln w="63500" cap="rnd">
                      <a:solidFill>
                        <a:srgbClr val="FFFFFF"/>
                      </a:solidFill>
                    </a:ln>
                    <a:effectLst>
                      <a:outerShdw blurRad="381000" dist="1905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8745" distR="118745" simplePos="0" relativeHeight="251658287" behindDoc="0" locked="0" layoutInCell="0" allowOverlap="1" wp14:anchorId="115B9234" wp14:editId="128E18BF">
            <wp:simplePos x="0" y="0"/>
            <wp:positionH relativeFrom="page">
              <wp:posOffset>7277100</wp:posOffset>
            </wp:positionH>
            <wp:positionV relativeFrom="page">
              <wp:posOffset>457306</wp:posOffset>
            </wp:positionV>
            <wp:extent cx="1852930" cy="2470573"/>
            <wp:effectExtent l="101600" t="101600" r="102870" b="958850"/>
            <wp:wrapTight wrapText="bothSides">
              <wp:wrapPolygon edited="0">
                <wp:start x="8291" y="-888"/>
                <wp:lineTo x="1777" y="-444"/>
                <wp:lineTo x="1777" y="3110"/>
                <wp:lineTo x="-592" y="3110"/>
                <wp:lineTo x="-1184" y="10217"/>
                <wp:lineTo x="-592" y="17324"/>
                <wp:lineTo x="1184" y="17324"/>
                <wp:lineTo x="1184" y="20878"/>
                <wp:lineTo x="-592" y="20878"/>
                <wp:lineTo x="-888" y="27986"/>
                <wp:lineTo x="592" y="27986"/>
                <wp:lineTo x="5034" y="29762"/>
                <wp:lineTo x="16285" y="29762"/>
                <wp:lineTo x="16581" y="29318"/>
                <wp:lineTo x="20727" y="27986"/>
                <wp:lineTo x="21911" y="24654"/>
                <wp:lineTo x="21911" y="24432"/>
                <wp:lineTo x="15989" y="21100"/>
                <wp:lineTo x="15989" y="20878"/>
                <wp:lineTo x="20430" y="17547"/>
                <wp:lineTo x="20430" y="17324"/>
                <wp:lineTo x="22207" y="13771"/>
                <wp:lineTo x="22503" y="10217"/>
                <wp:lineTo x="21615" y="6663"/>
                <wp:lineTo x="19838" y="3332"/>
                <wp:lineTo x="19542" y="3110"/>
                <wp:lineTo x="13620" y="-222"/>
                <wp:lineTo x="13324" y="-888"/>
                <wp:lineTo x="8291" y="-888"/>
              </wp:wrapPolygon>
            </wp:wrapTight>
            <wp:docPr id="1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3" descr=":wave page 1:42-178512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2470573"/>
                    </a:xfrm>
                    <a:prstGeom prst="ellipse">
                      <a:avLst/>
                    </a:prstGeom>
                    <a:ln w="63500" cap="rnd">
                      <a:solidFill>
                        <a:srgbClr val="FFFFFF"/>
                      </a:solidFill>
                    </a:ln>
                    <a:effectLst>
                      <a:outerShdw blurRad="381000" dist="1905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E4ACA">
        <w:rPr>
          <w:noProof/>
        </w:rPr>
        <mc:AlternateContent>
          <mc:Choice Requires="wps">
            <w:drawing>
              <wp:anchor distT="0" distB="0" distL="114300" distR="114300" simplePos="0" relativeHeight="251658279" behindDoc="0" locked="0" layoutInCell="0" allowOverlap="1" wp14:anchorId="5225F46A" wp14:editId="039F1D24">
                <wp:simplePos x="0" y="0"/>
                <wp:positionH relativeFrom="page">
                  <wp:posOffset>720725</wp:posOffset>
                </wp:positionH>
                <wp:positionV relativeFrom="page">
                  <wp:posOffset>1181100</wp:posOffset>
                </wp:positionV>
                <wp:extent cx="5946775" cy="1035050"/>
                <wp:effectExtent l="0" t="0" r="0" b="6350"/>
                <wp:wrapTight wrapText="bothSides">
                  <wp:wrapPolygon edited="0">
                    <wp:start x="92" y="0"/>
                    <wp:lineTo x="92" y="21202"/>
                    <wp:lineTo x="21404" y="21202"/>
                    <wp:lineTo x="21404" y="0"/>
                    <wp:lineTo x="92" y="0"/>
                  </wp:wrapPolygon>
                </wp:wrapTight>
                <wp:docPr id="17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6775" cy="1035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CADF351" w14:textId="1FEC7BB8" w:rsidR="00176F07" w:rsidRPr="00BE4ACA" w:rsidRDefault="00176F07" w:rsidP="007F5DC2">
                            <w:pPr>
                              <w:pStyle w:val="BodyText3"/>
                              <w:rPr>
                                <w:sz w:val="28"/>
                                <w:szCs w:val="28"/>
                              </w:rPr>
                            </w:pPr>
                            <w:r w:rsidRPr="00BE4ACA">
                              <w:rPr>
                                <w:sz w:val="28"/>
                                <w:szCs w:val="28"/>
                              </w:rPr>
                              <w:t xml:space="preserve">Our Little Joey’s </w:t>
                            </w:r>
                            <w:r w:rsidR="002A12E1">
                              <w:rPr>
                                <w:sz w:val="28"/>
                                <w:szCs w:val="28"/>
                              </w:rPr>
                              <w:t xml:space="preserve">transition </w:t>
                            </w:r>
                            <w:r w:rsidRPr="00BE4ACA">
                              <w:rPr>
                                <w:sz w:val="28"/>
                                <w:szCs w:val="28"/>
                              </w:rPr>
                              <w:t>program operates every Wednesday morning from 9-1</w:t>
                            </w:r>
                            <w:r w:rsidR="002A12E1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 w:rsidRPr="00BE4ACA">
                              <w:rPr>
                                <w:sz w:val="28"/>
                                <w:szCs w:val="28"/>
                              </w:rPr>
                              <w:t>am. A qualified teachers and learning support officer work with students in a simulated classroom setting. All families are welcome to attend this program.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5F46A" id="_x0000_s1035" type="#_x0000_t202" style="position:absolute;margin-left:56.75pt;margin-top:93pt;width:468.25pt;height:81.5pt;z-index:2516582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" o:allowincell="f" filled="f" stroked="f">
                <v:textbox inset=",0,,0">
                  <w:txbxContent>
                    <w:p w14:paraId="1CADF351" w14:textId="1FEC7BB8" w:rsidR="00176F07" w:rsidRPr="00BE4ACA" w:rsidRDefault="00176F07" w:rsidP="007F5DC2">
                      <w:pPr>
                        <w:pStyle w:val="BodyText3"/>
                        <w:rPr>
                          <w:sz w:val="28"/>
                          <w:szCs w:val="28"/>
                        </w:rPr>
                      </w:pPr>
                      <w:r w:rsidRPr="00BE4ACA">
                        <w:rPr>
                          <w:sz w:val="28"/>
                          <w:szCs w:val="28"/>
                        </w:rPr>
                        <w:t xml:space="preserve">Our Little Joey’s </w:t>
                      </w:r>
                      <w:r w:rsidR="002A12E1">
                        <w:rPr>
                          <w:sz w:val="28"/>
                          <w:szCs w:val="28"/>
                        </w:rPr>
                        <w:t xml:space="preserve">transition </w:t>
                      </w:r>
                      <w:r w:rsidRPr="00BE4ACA">
                        <w:rPr>
                          <w:sz w:val="28"/>
                          <w:szCs w:val="28"/>
                        </w:rPr>
                        <w:t>program operates every Wednesday morning from 9-1</w:t>
                      </w:r>
                      <w:r w:rsidR="002A12E1">
                        <w:rPr>
                          <w:sz w:val="28"/>
                          <w:szCs w:val="28"/>
                        </w:rPr>
                        <w:t>1</w:t>
                      </w:r>
                      <w:r w:rsidRPr="00BE4ACA">
                        <w:rPr>
                          <w:sz w:val="28"/>
                          <w:szCs w:val="28"/>
                        </w:rPr>
                        <w:t>am. A qualified teachers and learning support officer work with students in a simulated classroom setting. All families are welcome to attend this program.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B4843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0" allowOverlap="1" wp14:anchorId="0DB98D0C" wp14:editId="0E761F15">
                <wp:simplePos x="0" y="0"/>
                <wp:positionH relativeFrom="page">
                  <wp:posOffset>3200400</wp:posOffset>
                </wp:positionH>
                <wp:positionV relativeFrom="page">
                  <wp:posOffset>3479800</wp:posOffset>
                </wp:positionV>
                <wp:extent cx="6108700" cy="521335"/>
                <wp:effectExtent l="0" t="0" r="0" b="12065"/>
                <wp:wrapTight wrapText="bothSides">
                  <wp:wrapPolygon edited="0">
                    <wp:start x="90" y="0"/>
                    <wp:lineTo x="90" y="21048"/>
                    <wp:lineTo x="21375" y="21048"/>
                    <wp:lineTo x="21375" y="0"/>
                    <wp:lineTo x="90" y="0"/>
                  </wp:wrapPolygon>
                </wp:wrapTight>
                <wp:docPr id="1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0" cy="521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D7371B4" w14:textId="6BFCE67A" w:rsidR="00176F07" w:rsidRPr="001644CE" w:rsidRDefault="00176F07" w:rsidP="001B4843">
                            <w:pPr>
                              <w:pStyle w:val="Heading3"/>
                              <w:jc w:val="left"/>
                            </w:pPr>
                            <w:r>
                              <w:t>Choosing the right school…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98D0C" id="Text Box 22" o:spid="_x0000_s1036" type="#_x0000_t202" style="position:absolute;margin-left:252pt;margin-top:274pt;width:481pt;height:41.05pt;z-index:251658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" o:allowincell="f" filled="f" stroked="f">
                <v:textbox inset=",0,,0">
                  <w:txbxContent>
                    <w:p w14:paraId="1D7371B4" w14:textId="6BFCE67A" w:rsidR="00176F07" w:rsidRPr="001644CE" w:rsidRDefault="00176F07" w:rsidP="001B4843">
                      <w:pPr>
                        <w:pStyle w:val="Heading3"/>
                        <w:jc w:val="left"/>
                      </w:pPr>
                      <w:r>
                        <w:t>Choosing the right school…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71D1E">
        <w:rPr>
          <w:noProof/>
        </w:rPr>
        <mc:AlternateContent>
          <mc:Choice Requires="wps">
            <w:drawing>
              <wp:anchor distT="0" distB="0" distL="114300" distR="114300" simplePos="0" relativeHeight="251666479" behindDoc="0" locked="0" layoutInCell="1" allowOverlap="1" wp14:anchorId="505E712F" wp14:editId="5C95749C">
                <wp:simplePos x="0" y="0"/>
                <wp:positionH relativeFrom="page">
                  <wp:posOffset>3200400</wp:posOffset>
                </wp:positionH>
                <wp:positionV relativeFrom="page">
                  <wp:posOffset>4001134</wp:posOffset>
                </wp:positionV>
                <wp:extent cx="6172200" cy="3047365"/>
                <wp:effectExtent l="0" t="0" r="0" b="635"/>
                <wp:wrapThrough wrapText="bothSides">
                  <wp:wrapPolygon edited="0">
                    <wp:start x="89" y="0"/>
                    <wp:lineTo x="89" y="21424"/>
                    <wp:lineTo x="21422" y="21424"/>
                    <wp:lineTo x="21422" y="0"/>
                    <wp:lineTo x="89" y="0"/>
                  </wp:wrapPolygon>
                </wp:wrapThrough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3047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6252F5B" w14:textId="77777777" w:rsidR="00176F07" w:rsidRPr="001B4843" w:rsidRDefault="00176F07" w:rsidP="001B484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80" w:line="276" w:lineRule="auto"/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843"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Being a parent involves making many important decisions regarding your child’s future education. </w:t>
                            </w:r>
                          </w:p>
                          <w:p w14:paraId="0B96A03C" w14:textId="77777777" w:rsidR="00176F07" w:rsidRPr="001B4843" w:rsidRDefault="00176F07" w:rsidP="001B484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180" w:line="276" w:lineRule="auto"/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843"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One of these decisions will be about which school to send your child in 2019. Some parents will make this decision with little hesitation while others will </w:t>
                            </w:r>
                            <w:proofErr w:type="spellStart"/>
                            <w:r w:rsidRPr="001B4843"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  <w:t>agonise</w:t>
                            </w:r>
                            <w:proofErr w:type="spellEnd"/>
                            <w:r w:rsidRPr="001B4843"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and worry as to whether they have made the right choice. It is an important decision and one which you must feel comfortable with.</w:t>
                            </w:r>
                          </w:p>
                          <w:p w14:paraId="2C8DE01C" w14:textId="77777777" w:rsidR="00176F07" w:rsidRPr="001B4843" w:rsidRDefault="00176F07" w:rsidP="001B4843">
                            <w:pPr>
                              <w:spacing w:line="276" w:lineRule="auto"/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843">
                              <w:rPr>
                                <w:rFonts w:ascii="Gill Sans" w:hAnsi="Gill Sans" w:cs="Gill Sans"/>
                                <w:color w:val="FFFFFF" w:themeColor="background1"/>
                                <w:sz w:val="28"/>
                                <w:szCs w:val="28"/>
                              </w:rPr>
                              <w:t>At St Joseph’s we have developed a transition program designed to inspire and motivate. Our program prepares your child for their new learning environment, and helps us as teachers to gain a greater knowledge of your child.  Your child will experience and enjoy a special, relaxed and stimulating time at school. This is the beginning of the all-important home-school partnership.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E712F" id="Text Box 28" o:spid="_x0000_s1037" type="#_x0000_t202" style="position:absolute;margin-left:252pt;margin-top:315.05pt;width:486pt;height:239.95pt;z-index:2516664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" filled="f" stroked="f">
                <v:textbox>
                  <w:txbxContent>
                    <w:p w14:paraId="76252F5B" w14:textId="77777777" w:rsidR="00176F07" w:rsidRPr="001B4843" w:rsidRDefault="00176F07" w:rsidP="001B484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80" w:line="276" w:lineRule="auto"/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</w:pPr>
                      <w:r w:rsidRPr="001B4843"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  <w:t xml:space="preserve">Being a parent involves making many important decisions regarding your child’s future education. </w:t>
                      </w:r>
                    </w:p>
                    <w:p w14:paraId="0B96A03C" w14:textId="77777777" w:rsidR="00176F07" w:rsidRPr="001B4843" w:rsidRDefault="00176F07" w:rsidP="001B484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180" w:line="276" w:lineRule="auto"/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</w:pPr>
                      <w:r w:rsidRPr="001B4843"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  <w:t xml:space="preserve">One of these decisions will be about which school to send your child in 2019. Some parents will make this decision with little hesitation while others will </w:t>
                      </w:r>
                      <w:proofErr w:type="spellStart"/>
                      <w:r w:rsidRPr="001B4843"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  <w:t>agonise</w:t>
                      </w:r>
                      <w:proofErr w:type="spellEnd"/>
                      <w:r w:rsidRPr="001B4843"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  <w:t xml:space="preserve"> and worry as to whether they have made the right choice. It is an important decision and one which you must feel comfortable with.</w:t>
                      </w:r>
                    </w:p>
                    <w:p w14:paraId="2C8DE01C" w14:textId="77777777" w:rsidR="00176F07" w:rsidRPr="001B4843" w:rsidRDefault="00176F07" w:rsidP="001B4843">
                      <w:pPr>
                        <w:spacing w:line="276" w:lineRule="auto"/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</w:pPr>
                      <w:r w:rsidRPr="001B4843">
                        <w:rPr>
                          <w:rFonts w:ascii="Gill Sans" w:hAnsi="Gill Sans" w:cs="Gill Sans"/>
                          <w:color w:val="FFFFFF" w:themeColor="background1"/>
                          <w:sz w:val="28"/>
                          <w:szCs w:val="28"/>
                        </w:rPr>
                        <w:t>At St Joseph’s we have developed a transition program designed to inspire and motivate. Our program prepares your child for their new learning environment, and helps us as teachers to gain a greater knowledge of your child.  Your child will experience and enjoy a special, relaxed and stimulating time at school. This is the beginning of the all-important home-school partnership.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547FA">
        <w:rPr>
          <w:noProof/>
        </w:rPr>
        <w:drawing>
          <wp:anchor distT="0" distB="0" distL="114300" distR="114300" simplePos="0" relativeHeight="251658276" behindDoc="0" locked="0" layoutInCell="1" allowOverlap="1" wp14:anchorId="629B40E7" wp14:editId="71026209">
            <wp:simplePos x="0" y="0"/>
            <wp:positionH relativeFrom="page">
              <wp:posOffset>434340</wp:posOffset>
            </wp:positionH>
            <wp:positionV relativeFrom="page">
              <wp:posOffset>457200</wp:posOffset>
            </wp:positionV>
            <wp:extent cx="9189720" cy="2953385"/>
            <wp:effectExtent l="25400" t="0" r="5080" b="0"/>
            <wp:wrapNone/>
            <wp:docPr id="31" name="Picture 2" descr=":p2-spec-brochure-fc12-R2:Assets:interiorOverl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p2-spec-brochure-fc12-R2:Assets:interiorOverlay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9720" cy="295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19A4"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0" allowOverlap="1" wp14:anchorId="49D04317" wp14:editId="1B9B2266">
                <wp:simplePos x="0" y="0"/>
                <wp:positionH relativeFrom="page">
                  <wp:posOffset>720725</wp:posOffset>
                </wp:positionH>
                <wp:positionV relativeFrom="page">
                  <wp:posOffset>589915</wp:posOffset>
                </wp:positionV>
                <wp:extent cx="5794375" cy="584835"/>
                <wp:effectExtent l="0" t="0" r="0" b="24765"/>
                <wp:wrapTight wrapText="bothSides">
                  <wp:wrapPolygon edited="0">
                    <wp:start x="95" y="0"/>
                    <wp:lineTo x="95" y="21577"/>
                    <wp:lineTo x="21399" y="21577"/>
                    <wp:lineTo x="21399" y="0"/>
                    <wp:lineTo x="95" y="0"/>
                  </wp:wrapPolygon>
                </wp:wrapTight>
                <wp:docPr id="1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4375" cy="584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4F90A4A" w14:textId="4FBE66CD" w:rsidR="00176F07" w:rsidRPr="001644CE" w:rsidRDefault="00176F07" w:rsidP="007F5DC2">
                            <w:pPr>
                              <w:pStyle w:val="Heading1"/>
                            </w:pPr>
                            <w:r>
                              <w:t>2020 Program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D04317" id="Text Box 25" o:spid="_x0000_s1038" type="#_x0000_t202" style="position:absolute;margin-left:56.75pt;margin-top:46.45pt;width:456.25pt;height:46.05pt;z-index:2516582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" o:allowincell="f" filled="f" stroked="f">
                <v:textbox inset=",0,,0">
                  <w:txbxContent>
                    <w:p w14:paraId="64F90A4A" w14:textId="4FBE66CD" w:rsidR="00176F07" w:rsidRPr="001644CE" w:rsidRDefault="00176F07" w:rsidP="007F5DC2">
                      <w:pPr>
                        <w:pStyle w:val="Heading1"/>
                      </w:pPr>
                      <w:r>
                        <w:t>2020 Program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A43A2" w:rsidRPr="000A43A2">
        <w:rPr>
          <w:noProof/>
        </w:rPr>
        <w:t xml:space="preserve"> </w:t>
      </w:r>
    </w:p>
    <w:sectPr w:rsidR="007F5DC2" w:rsidSect="007F5DC2">
      <w:headerReference w:type="default" r:id="rId16"/>
      <w:headerReference w:type="first" r:id="rId17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BD6F1B" w14:textId="77777777" w:rsidR="00D16A6F" w:rsidRDefault="00D16A6F">
      <w:r>
        <w:separator/>
      </w:r>
    </w:p>
  </w:endnote>
  <w:endnote w:type="continuationSeparator" w:id="0">
    <w:p w14:paraId="7306C6AB" w14:textId="77777777" w:rsidR="00D16A6F" w:rsidRDefault="00D16A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PMincho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00002A87" w:usb1="80000000" w:usb2="00000008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Gill Sans">
    <w:panose1 w:val="020B0502020104020203"/>
    <w:charset w:val="B1"/>
    <w:family w:val="swiss"/>
    <w:pitch w:val="variable"/>
    <w:sig w:usb0="80000A67" w:usb1="00000000" w:usb2="00000000" w:usb3="00000000" w:csb0="000001F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801388" w14:textId="77777777" w:rsidR="00D16A6F" w:rsidRDefault="00D16A6F">
      <w:r>
        <w:separator/>
      </w:r>
    </w:p>
  </w:footnote>
  <w:footnote w:type="continuationSeparator" w:id="0">
    <w:p w14:paraId="430FD390" w14:textId="77777777" w:rsidR="00D16A6F" w:rsidRDefault="00D16A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042E42" w14:textId="77777777" w:rsidR="00ED6EDE" w:rsidRDefault="00ED6EDE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6D9E3AF4" wp14:editId="6A488BC3">
              <wp:simplePos x="0" y="0"/>
              <wp:positionH relativeFrom="page">
                <wp:posOffset>457200</wp:posOffset>
              </wp:positionH>
              <wp:positionV relativeFrom="page">
                <wp:posOffset>1718945</wp:posOffset>
              </wp:positionV>
              <wp:extent cx="9144000" cy="5600700"/>
              <wp:effectExtent l="0" t="4445" r="0" b="0"/>
              <wp:wrapNone/>
              <wp:docPr id="4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00" cy="560070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14E84B3" id="Rectangle 5" o:spid="_x0000_s1026" style="position:absolute;margin-left:36pt;margin-top:135.35pt;width:10in;height:441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" o:allowincell="f" fillcolor="#c5d1d7 [3214]" stroked="f">
              <v:fill color2="#646b86 [3215]" focus="100%" type="gradien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68BEEB" w14:textId="77777777" w:rsidR="00ED6EDE" w:rsidRDefault="00ED6EDE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36" behindDoc="0" locked="0" layoutInCell="0" allowOverlap="1" wp14:anchorId="7C26B20B" wp14:editId="73895A03">
              <wp:simplePos x="0" y="0"/>
              <wp:positionH relativeFrom="page">
                <wp:posOffset>7026275</wp:posOffset>
              </wp:positionH>
              <wp:positionV relativeFrom="page">
                <wp:posOffset>457200</wp:posOffset>
              </wp:positionV>
              <wp:extent cx="2587625" cy="6812280"/>
              <wp:effectExtent l="3175" t="0" r="0" b="0"/>
              <wp:wrapNone/>
              <wp:docPr id="3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587625" cy="681228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CF254AE" id="Rectangle 4" o:spid="_x0000_s1026" style="position:absolute;margin-left:553.25pt;margin-top:36pt;width:203.75pt;height:536.4pt;z-index:2516582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" o:allowincell="f" fillcolor="#c5d1d7 [3214]" stroked="f">
              <v:fill color2="#646b86 [3215]" focus="100%" type="gradient"/>
              <v:textbox inset=",7.2pt,,7.2p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35" behindDoc="0" locked="0" layoutInCell="0" allowOverlap="1" wp14:anchorId="774F1568" wp14:editId="2FF51B69">
              <wp:simplePos x="0" y="0"/>
              <wp:positionH relativeFrom="page">
                <wp:posOffset>3747770</wp:posOffset>
              </wp:positionH>
              <wp:positionV relativeFrom="page">
                <wp:posOffset>457200</wp:posOffset>
              </wp:positionV>
              <wp:extent cx="2587625" cy="6812280"/>
              <wp:effectExtent l="1270" t="0" r="1905" b="0"/>
              <wp:wrapNone/>
              <wp:docPr id="2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587625" cy="681228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2D27E25" id="Rectangle 3" o:spid="_x0000_s1026" style="position:absolute;margin-left:295.1pt;margin-top:36pt;width:203.75pt;height:536.4pt;z-index:2516582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" o:allowincell="f" fillcolor="#c5d1d7 [3214]" stroked="f">
              <v:fill color2="#646b86 [3215]" focus="100%" type="gradient"/>
              <v:textbox inset=",7.2pt,,7.2p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38" behindDoc="0" locked="0" layoutInCell="0" allowOverlap="1" wp14:anchorId="692962E2" wp14:editId="73C36CD6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2587625" cy="6812280"/>
              <wp:effectExtent l="0" t="0" r="3175" b="0"/>
              <wp:wrapNone/>
              <wp:docPr id="1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587625" cy="681228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C3FD36" id="Rectangle 2" o:spid="_x0000_s1026" style="position:absolute;margin-left:36pt;margin-top:36pt;width:203.75pt;height:536.4pt;z-index: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" o:allowincell="f" fillcolor="#c5d1d7 [3214]" stroked="f">
              <v:fill color2="#646b86 [3215]" focus="100%" type="gradient"/>
              <v:textbox inset=",7.2pt,,7.2pt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6884A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8"/>
  <w:embedSystemFonts/>
  <w:proofState w:spelling="clean" w:grammar="clean"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OpenInPublishingView" w:val="0"/>
  </w:docVars>
  <w:rsids>
    <w:rsidRoot w:val="0080387D"/>
    <w:rsid w:val="000011BE"/>
    <w:rsid w:val="000A43A2"/>
    <w:rsid w:val="00110F12"/>
    <w:rsid w:val="00176F07"/>
    <w:rsid w:val="001B4843"/>
    <w:rsid w:val="002648B2"/>
    <w:rsid w:val="0027736C"/>
    <w:rsid w:val="002A12E1"/>
    <w:rsid w:val="003532AE"/>
    <w:rsid w:val="00355E27"/>
    <w:rsid w:val="00485C54"/>
    <w:rsid w:val="00490793"/>
    <w:rsid w:val="004E01BA"/>
    <w:rsid w:val="005476D8"/>
    <w:rsid w:val="00577AB2"/>
    <w:rsid w:val="005B37FF"/>
    <w:rsid w:val="005F4CCE"/>
    <w:rsid w:val="006540E4"/>
    <w:rsid w:val="00771D1E"/>
    <w:rsid w:val="007F5DC2"/>
    <w:rsid w:val="0080387D"/>
    <w:rsid w:val="00844F62"/>
    <w:rsid w:val="00935ACA"/>
    <w:rsid w:val="00A30E88"/>
    <w:rsid w:val="00A547FA"/>
    <w:rsid w:val="00B47B10"/>
    <w:rsid w:val="00B545B4"/>
    <w:rsid w:val="00BE4ACA"/>
    <w:rsid w:val="00C21043"/>
    <w:rsid w:val="00C91D17"/>
    <w:rsid w:val="00C97488"/>
    <w:rsid w:val="00CC5095"/>
    <w:rsid w:val="00D16A6F"/>
    <w:rsid w:val="00E56D1F"/>
    <w:rsid w:val="00EA3D28"/>
    <w:rsid w:val="00ED6EDE"/>
    <w:rsid w:val="00FF19A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CCB44F6"/>
  <w15:docId w15:val="{E4DAB4F9-C39B-6840-A242-0810192FF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2" w:uiPriority="9" w:qFormat="1"/>
    <w:lsdException w:name="heading 4" w:uiPriority="9" w:qFormat="1"/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2" w:uiPriority="99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644CE"/>
    <w:pPr>
      <w:outlineLvl w:val="0"/>
    </w:pPr>
    <w:rPr>
      <w:rFonts w:asciiTheme="majorHAnsi" w:eastAsiaTheme="majorEastAsia" w:hAnsiTheme="majorHAnsi" w:cstheme="majorBidi"/>
      <w:bCs/>
      <w:color w:val="646B86" w:themeColor="text2"/>
      <w:sz w:val="72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1644CE"/>
    <w:pPr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6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1644CE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48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1644CE"/>
    <w:pPr>
      <w:spacing w:after="120"/>
      <w:jc w:val="center"/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8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1644CE"/>
    <w:pPr>
      <w:spacing w:before="20" w:after="20"/>
      <w:outlineLvl w:val="4"/>
    </w:pPr>
    <w:rPr>
      <w:rFonts w:asciiTheme="majorHAnsi" w:eastAsiaTheme="majorEastAsia" w:hAnsiTheme="majorHAnsi" w:cstheme="majorBidi"/>
      <w:b/>
      <w:color w:val="FFFFFF" w:themeColor="background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5053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0531"/>
  </w:style>
  <w:style w:type="paragraph" w:styleId="Footer">
    <w:name w:val="footer"/>
    <w:basedOn w:val="Normal"/>
    <w:link w:val="FooterChar"/>
    <w:uiPriority w:val="99"/>
    <w:unhideWhenUsed/>
    <w:rsid w:val="001644CE"/>
    <w:pPr>
      <w:jc w:val="center"/>
    </w:pPr>
    <w:rPr>
      <w:color w:val="646B86" w:themeColor="text2"/>
      <w:sz w:val="36"/>
    </w:rPr>
  </w:style>
  <w:style w:type="character" w:customStyle="1" w:styleId="FooterChar">
    <w:name w:val="Footer Char"/>
    <w:basedOn w:val="DefaultParagraphFont"/>
    <w:link w:val="Footer"/>
    <w:uiPriority w:val="99"/>
    <w:rsid w:val="001644CE"/>
    <w:rPr>
      <w:color w:val="646B86" w:themeColor="text2"/>
      <w:sz w:val="36"/>
    </w:rPr>
  </w:style>
  <w:style w:type="paragraph" w:styleId="Title">
    <w:name w:val="Title"/>
    <w:basedOn w:val="Normal"/>
    <w:link w:val="TitleChar"/>
    <w:uiPriority w:val="10"/>
    <w:qFormat/>
    <w:rsid w:val="001644CE"/>
    <w:pPr>
      <w:jc w:val="center"/>
    </w:pPr>
    <w:rPr>
      <w:rFonts w:asciiTheme="majorHAnsi" w:eastAsiaTheme="majorEastAsia" w:hAnsiTheme="majorHAnsi" w:cstheme="majorBidi"/>
      <w:color w:val="646B86" w:themeColor="text2"/>
      <w:sz w:val="64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644CE"/>
    <w:rPr>
      <w:rFonts w:asciiTheme="majorHAnsi" w:eastAsiaTheme="majorEastAsia" w:hAnsiTheme="majorHAnsi" w:cstheme="majorBidi"/>
      <w:color w:val="646B86" w:themeColor="text2"/>
      <w:sz w:val="64"/>
      <w:szCs w:val="52"/>
    </w:rPr>
  </w:style>
  <w:style w:type="paragraph" w:styleId="Subtitle">
    <w:name w:val="Subtitle"/>
    <w:basedOn w:val="Normal"/>
    <w:link w:val="SubtitleChar"/>
    <w:uiPriority w:val="11"/>
    <w:qFormat/>
    <w:rsid w:val="001644CE"/>
    <w:pPr>
      <w:numPr>
        <w:ilvl w:val="1"/>
      </w:numPr>
      <w:jc w:val="center"/>
    </w:pPr>
    <w:rPr>
      <w:rFonts w:asciiTheme="majorHAnsi" w:eastAsiaTheme="majorEastAsia" w:hAnsiTheme="majorHAnsi" w:cstheme="majorBidi"/>
      <w:b/>
      <w:iCs/>
      <w:color w:val="7F7F7F" w:themeColor="text1" w:themeTint="80"/>
    </w:rPr>
  </w:style>
  <w:style w:type="character" w:customStyle="1" w:styleId="SubtitleChar">
    <w:name w:val="Subtitle Char"/>
    <w:basedOn w:val="DefaultParagraphFont"/>
    <w:link w:val="Subtitle"/>
    <w:uiPriority w:val="11"/>
    <w:rsid w:val="001644CE"/>
    <w:rPr>
      <w:rFonts w:asciiTheme="majorHAnsi" w:eastAsiaTheme="majorEastAsia" w:hAnsiTheme="majorHAnsi" w:cstheme="majorBidi"/>
      <w:b/>
      <w:iCs/>
      <w:color w:val="7F7F7F" w:themeColor="text1" w:themeTint="80"/>
    </w:rPr>
  </w:style>
  <w:style w:type="character" w:customStyle="1" w:styleId="Heading1Char">
    <w:name w:val="Heading 1 Char"/>
    <w:basedOn w:val="DefaultParagraphFont"/>
    <w:link w:val="Heading1"/>
    <w:uiPriority w:val="9"/>
    <w:rsid w:val="001644CE"/>
    <w:rPr>
      <w:rFonts w:asciiTheme="majorHAnsi" w:eastAsiaTheme="majorEastAsia" w:hAnsiTheme="majorHAnsi" w:cstheme="majorBidi"/>
      <w:bCs/>
      <w:color w:val="646B86" w:themeColor="text2"/>
      <w:sz w:val="7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644CE"/>
    <w:rPr>
      <w:rFonts w:asciiTheme="majorHAnsi" w:eastAsiaTheme="majorEastAsia" w:hAnsiTheme="majorHAnsi" w:cstheme="majorBidi"/>
      <w:bCs/>
      <w:color w:val="FFFFFF" w:themeColor="background1"/>
      <w:sz w:val="6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644CE"/>
    <w:rPr>
      <w:rFonts w:asciiTheme="majorHAnsi" w:eastAsiaTheme="majorEastAsia" w:hAnsiTheme="majorHAnsi" w:cstheme="majorBidi"/>
      <w:bCs/>
      <w:color w:val="FFFFFF" w:themeColor="background1"/>
      <w:sz w:val="4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44CE"/>
    <w:rPr>
      <w:rFonts w:asciiTheme="majorHAnsi" w:eastAsiaTheme="majorEastAsia" w:hAnsiTheme="majorHAnsi" w:cstheme="majorBidi"/>
      <w:b/>
      <w:bCs/>
      <w:iCs/>
      <w:color w:val="FFFFFF" w:themeColor="background1"/>
      <w:sz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644CE"/>
    <w:rPr>
      <w:rFonts w:asciiTheme="majorHAnsi" w:eastAsiaTheme="majorEastAsia" w:hAnsiTheme="majorHAnsi" w:cstheme="majorBidi"/>
      <w:b/>
      <w:color w:val="FFFFFF" w:themeColor="background1"/>
      <w:sz w:val="22"/>
    </w:rPr>
  </w:style>
  <w:style w:type="paragraph" w:styleId="BodyText">
    <w:name w:val="Body Text"/>
    <w:basedOn w:val="Normal"/>
    <w:link w:val="BodyTextChar"/>
    <w:uiPriority w:val="99"/>
    <w:unhideWhenUsed/>
    <w:rsid w:val="001644CE"/>
    <w:pPr>
      <w:spacing w:after="120" w:line="264" w:lineRule="auto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1644CE"/>
    <w:rPr>
      <w:color w:val="FFFFFF" w:themeColor="background1"/>
      <w:sz w:val="22"/>
    </w:rPr>
  </w:style>
  <w:style w:type="paragraph" w:styleId="BodyText2">
    <w:name w:val="Body Text 2"/>
    <w:basedOn w:val="BodyText"/>
    <w:link w:val="BodyText2Char"/>
    <w:uiPriority w:val="99"/>
    <w:unhideWhenUsed/>
    <w:rsid w:val="001644CE"/>
    <w:pPr>
      <w:spacing w:line="240" w:lineRule="auto"/>
      <w:jc w:val="center"/>
    </w:pPr>
  </w:style>
  <w:style w:type="character" w:customStyle="1" w:styleId="BodyText2Char">
    <w:name w:val="Body Text 2 Char"/>
    <w:basedOn w:val="DefaultParagraphFont"/>
    <w:link w:val="BodyText2"/>
    <w:uiPriority w:val="99"/>
    <w:rsid w:val="001644CE"/>
    <w:rPr>
      <w:color w:val="FFFFFF" w:themeColor="background1"/>
      <w:sz w:val="22"/>
    </w:rPr>
  </w:style>
  <w:style w:type="paragraph" w:styleId="BodyText3">
    <w:name w:val="Body Text 3"/>
    <w:basedOn w:val="BodyText"/>
    <w:link w:val="BodyText3Char"/>
    <w:uiPriority w:val="99"/>
    <w:semiHidden/>
    <w:unhideWhenUsed/>
    <w:rsid w:val="001644CE"/>
    <w:rPr>
      <w:color w:val="7F7F7F" w:themeColor="text1" w:themeTint="80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1644CE"/>
    <w:rPr>
      <w:color w:val="7F7F7F" w:themeColor="text1" w:themeTint="80"/>
      <w:sz w:val="22"/>
      <w:szCs w:val="16"/>
    </w:rPr>
  </w:style>
  <w:style w:type="paragraph" w:customStyle="1" w:styleId="ContactDetails">
    <w:name w:val="Contact Details"/>
    <w:basedOn w:val="Normal"/>
    <w:link w:val="ContactDetailsChar"/>
    <w:qFormat/>
    <w:rsid w:val="001644CE"/>
    <w:pPr>
      <w:spacing w:after="240"/>
      <w:jc w:val="center"/>
    </w:pPr>
    <w:rPr>
      <w:color w:val="7F7F7F" w:themeColor="text1" w:themeTint="80"/>
      <w:sz w:val="22"/>
    </w:rPr>
  </w:style>
  <w:style w:type="character" w:customStyle="1" w:styleId="ContactDetailsChar">
    <w:name w:val="Contact Details Char"/>
    <w:basedOn w:val="DefaultParagraphFont"/>
    <w:link w:val="ContactDetails"/>
    <w:rsid w:val="001644CE"/>
    <w:rPr>
      <w:color w:val="7F7F7F" w:themeColor="text1" w:themeTint="80"/>
      <w:sz w:val="22"/>
    </w:rPr>
  </w:style>
  <w:style w:type="paragraph" w:styleId="BodyTextFirstIndent2">
    <w:name w:val="Body Text First Indent 2"/>
    <w:basedOn w:val="ContactDetails"/>
    <w:link w:val="BodyTextFirstIndent2Char"/>
    <w:uiPriority w:val="99"/>
    <w:semiHidden/>
    <w:unhideWhenUsed/>
    <w:rsid w:val="001644CE"/>
    <w:pPr>
      <w:spacing w:after="0"/>
      <w:ind w:firstLine="360"/>
    </w:pPr>
  </w:style>
  <w:style w:type="character" w:customStyle="1" w:styleId="BodyTextFirstIndent2Char">
    <w:name w:val="Body Text First Indent 2 Char"/>
    <w:basedOn w:val="ContactDetailsChar"/>
    <w:link w:val="BodyTextFirstIndent2"/>
    <w:uiPriority w:val="99"/>
    <w:semiHidden/>
    <w:rsid w:val="001644CE"/>
    <w:rPr>
      <w:color w:val="7F7F7F" w:themeColor="text1" w:themeTint="8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principal@sjrochester.catholic.edu.au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hyperlink" Target="mailto:principal@sjrochester.catholic.edu.au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Brochures:Flow%20Trifold%20Brochure.dotx" TargetMode="External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jpeg"/><Relationship Id="rId1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Civic">
  <a:themeElements>
    <a:clrScheme name="Civic">
      <a:dk1>
        <a:sysClr val="windowText" lastClr="000000"/>
      </a:dk1>
      <a:lt1>
        <a:sysClr val="window" lastClr="FFFFFF"/>
      </a:lt1>
      <a:dk2>
        <a:srgbClr val="646B86"/>
      </a:dk2>
      <a:lt2>
        <a:srgbClr val="C5D1D7"/>
      </a:lt2>
      <a:accent1>
        <a:srgbClr val="D16349"/>
      </a:accent1>
      <a:accent2>
        <a:srgbClr val="CCB400"/>
      </a:accent2>
      <a:accent3>
        <a:srgbClr val="8CADAE"/>
      </a:accent3>
      <a:accent4>
        <a:srgbClr val="8C7B70"/>
      </a:accent4>
      <a:accent5>
        <a:srgbClr val="8FB08C"/>
      </a:accent5>
      <a:accent6>
        <a:srgbClr val="D19049"/>
      </a:accent6>
      <a:hlink>
        <a:srgbClr val="00A3D6"/>
      </a:hlink>
      <a:folHlink>
        <a:srgbClr val="694F07"/>
      </a:folHlink>
    </a:clrScheme>
    <a:fontScheme name="Civic">
      <a:majorFont>
        <a:latin typeface="Georgia"/>
        <a:ea typeface=""/>
        <a:cs typeface=""/>
        <a:font script="Jpan" typeface="ＭＳ Ｐゴシック"/>
        <a:font script="Hang" typeface="돋움"/>
        <a:font script="Hans" typeface="华文新魏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Georgia"/>
        <a:ea typeface=""/>
        <a:cs typeface=""/>
        <a:font script="Jpan" typeface="ＭＳ Ｐ明朝"/>
        <a:font script="Hang" typeface="바탕"/>
        <a:font script="Hans" typeface="华文新魏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Civic">
      <a:fillStyleLst>
        <a:solidFill>
          <a:schemeClr val="phClr"/>
        </a:solidFill>
        <a:solidFill>
          <a:schemeClr val="phClr">
            <a:tint val="45000"/>
          </a:schemeClr>
        </a:solidFill>
        <a:solidFill>
          <a:schemeClr val="phClr">
            <a:tint val="95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1429" cap="flat" cmpd="sng" algn="ctr">
          <a:solidFill>
            <a:schemeClr val="phClr"/>
          </a:solidFill>
          <a:prstDash val="sysDash"/>
        </a:ln>
        <a:ln w="200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 contourW="9525" prstMaterial="matte">
            <a:bevelT w="0" h="0"/>
            <a:contourClr>
              <a:schemeClr val="phClr">
                <a:shade val="70000"/>
                <a:satMod val="105000"/>
              </a:schemeClr>
            </a:contourClr>
          </a:sp3d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soft" dir="b">
              <a:rot lat="0" lon="0" rev="0"/>
            </a:lightRig>
          </a:scene3d>
          <a:sp3d prstMaterial="dkEdge">
            <a:bevelT w="63500" h="63500" prst="cross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70000"/>
                <a:satMod val="115000"/>
              </a:schemeClr>
              <a:schemeClr val="phClr">
                <a:tint val="85000"/>
              </a:schemeClr>
            </a:duotone>
          </a:blip>
          <a:tile tx="0" ty="0" sx="85000" sy="85000" flip="none" algn="tl"/>
        </a:blipFill>
        <a:blipFill>
          <a:blip xmlns:r="http://schemas.openxmlformats.org/officeDocument/2006/relationships" r:embed="rId2">
            <a:duotone>
              <a:schemeClr val="phClr">
                <a:shade val="65000"/>
                <a:satMod val="115000"/>
              </a:schemeClr>
              <a:schemeClr val="phClr">
                <a:tint val="85000"/>
              </a:schemeClr>
            </a:duotone>
          </a:blip>
          <a:tile tx="0" ty="0" sx="65000" sy="65000" flip="none" algn="tl"/>
        </a:blip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Macintosh%20HD:Applications:Microsoft%20Office%202011:Office:Media:Templates:Publishing%20Layout%20View:Brochures:Flow%20Trifold%20Brochure.dotx</Template>
  <TotalTime>1</TotalTime>
  <Pages>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Teggelove</dc:creator>
  <cp:keywords/>
  <dc:description/>
  <cp:lastModifiedBy>Microsoft Office User</cp:lastModifiedBy>
  <cp:revision>2</cp:revision>
  <cp:lastPrinted>2019-11-06T00:00:00Z</cp:lastPrinted>
  <dcterms:created xsi:type="dcterms:W3CDTF">2020-02-14T01:08:00Z</dcterms:created>
  <dcterms:modified xsi:type="dcterms:W3CDTF">2020-02-14T01:08:00Z</dcterms:modified>
  <cp:category/>
</cp:coreProperties>
</file>